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671DD" w14:textId="4F84839B" w:rsidR="00247434" w:rsidRPr="006A2931" w:rsidRDefault="007B4EAD" w:rsidP="001A4E54">
      <w:pPr>
        <w:pStyle w:val="Title"/>
        <w:rPr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CDBE2DD" wp14:editId="25E1613F">
                <wp:simplePos x="0" y="0"/>
                <wp:positionH relativeFrom="page">
                  <wp:posOffset>-159488</wp:posOffset>
                </wp:positionH>
                <wp:positionV relativeFrom="page">
                  <wp:posOffset>0</wp:posOffset>
                </wp:positionV>
                <wp:extent cx="7834925" cy="10144761"/>
                <wp:effectExtent l="0" t="0" r="0" b="8890"/>
                <wp:wrapNone/>
                <wp:docPr id="3" name="Group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4925" cy="10144761"/>
                          <a:chOff x="-63795" y="0"/>
                          <a:chExt cx="7834925" cy="10144761"/>
                        </a:xfrm>
                      </wpg:grpSpPr>
                      <wps:wsp>
                        <wps:cNvPr id="7" name="Rectangle 7" descr="Leaves background"/>
                        <wps:cNvSpPr/>
                        <wps:spPr>
                          <a:xfrm>
                            <a:off x="-63795" y="1"/>
                            <a:ext cx="7772400" cy="10144760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10"/>
                            <a:srcRect/>
                            <a:stretch>
                              <a:fillRect l="-430" r="-430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 21" descr="Transparency background"/>
                        <wps:cNvSpPr/>
                        <wps:spPr>
                          <a:xfrm>
                            <a:off x="2590800" y="0"/>
                            <a:ext cx="5180330" cy="290449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2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 descr="Rectangle frame shape"/>
                        <wps:cNvSpPr/>
                        <wps:spPr>
                          <a:xfrm>
                            <a:off x="238125" y="247650"/>
                            <a:ext cx="7272000" cy="9667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 descr="Rectangle frame shape"/>
                        <wps:cNvSpPr/>
                        <wps:spPr>
                          <a:xfrm>
                            <a:off x="314325" y="323850"/>
                            <a:ext cx="7128000" cy="9510500"/>
                          </a:xfrm>
                          <a:prstGeom prst="rect">
                            <a:avLst/>
                          </a:prstGeom>
                          <a:noFill/>
                          <a:ln w="35560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 descr="Beige background rectangle"/>
                        <wps:cNvSpPr/>
                        <wps:spPr>
                          <a:xfrm>
                            <a:off x="2141033" y="1295339"/>
                            <a:ext cx="5180330" cy="8542716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alpha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 descr="Green line"/>
                        <wps:cNvSpPr/>
                        <wps:spPr>
                          <a:xfrm>
                            <a:off x="2590800" y="2905125"/>
                            <a:ext cx="4854575" cy="6932930"/>
                          </a:xfrm>
                          <a:custGeom>
                            <a:avLst/>
                            <a:gdLst>
                              <a:gd name="connsiteX0" fmla="*/ 0 w 4698000"/>
                              <a:gd name="connsiteY0" fmla="*/ 0 h 6872400"/>
                              <a:gd name="connsiteX1" fmla="*/ 4698000 w 4698000"/>
                              <a:gd name="connsiteY1" fmla="*/ 0 h 6872400"/>
                              <a:gd name="connsiteX2" fmla="*/ 4698000 w 4698000"/>
                              <a:gd name="connsiteY2" fmla="*/ 6872400 h 6872400"/>
                              <a:gd name="connsiteX3" fmla="*/ 0 w 4698000"/>
                              <a:gd name="connsiteY3" fmla="*/ 6872400 h 6872400"/>
                              <a:gd name="connsiteX4" fmla="*/ 0 w 4698000"/>
                              <a:gd name="connsiteY4" fmla="*/ 0 h 6872400"/>
                              <a:gd name="connsiteX0" fmla="*/ 0 w 4698000"/>
                              <a:gd name="connsiteY0" fmla="*/ 0 h 6872400"/>
                              <a:gd name="connsiteX1" fmla="*/ 4698000 w 4698000"/>
                              <a:gd name="connsiteY1" fmla="*/ 0 h 6872400"/>
                              <a:gd name="connsiteX2" fmla="*/ 4698000 w 4698000"/>
                              <a:gd name="connsiteY2" fmla="*/ 6872400 h 6872400"/>
                              <a:gd name="connsiteX3" fmla="*/ 0 w 4698000"/>
                              <a:gd name="connsiteY3" fmla="*/ 6872400 h 6872400"/>
                              <a:gd name="connsiteX4" fmla="*/ 91440 w 4698000"/>
                              <a:gd name="connsiteY4" fmla="*/ 91440 h 6872400"/>
                              <a:gd name="connsiteX0" fmla="*/ 0 w 4698000"/>
                              <a:gd name="connsiteY0" fmla="*/ 0 h 6872400"/>
                              <a:gd name="connsiteX1" fmla="*/ 4698000 w 4698000"/>
                              <a:gd name="connsiteY1" fmla="*/ 0 h 6872400"/>
                              <a:gd name="connsiteX2" fmla="*/ 4698000 w 4698000"/>
                              <a:gd name="connsiteY2" fmla="*/ 6872400 h 6872400"/>
                              <a:gd name="connsiteX3" fmla="*/ 0 w 4698000"/>
                              <a:gd name="connsiteY3" fmla="*/ 6872400 h 6872400"/>
                              <a:gd name="connsiteX0" fmla="*/ 4698000 w 4698000"/>
                              <a:gd name="connsiteY0" fmla="*/ 0 h 6872400"/>
                              <a:gd name="connsiteX1" fmla="*/ 4698000 w 4698000"/>
                              <a:gd name="connsiteY1" fmla="*/ 6872400 h 6872400"/>
                              <a:gd name="connsiteX2" fmla="*/ 0 w 4698000"/>
                              <a:gd name="connsiteY2" fmla="*/ 6872400 h 6872400"/>
                              <a:gd name="connsiteX0" fmla="*/ 4700196 w 4700196"/>
                              <a:gd name="connsiteY0" fmla="*/ 0 h 6872400"/>
                              <a:gd name="connsiteX1" fmla="*/ 4698000 w 4700196"/>
                              <a:gd name="connsiteY1" fmla="*/ 6872400 h 6872400"/>
                              <a:gd name="connsiteX2" fmla="*/ 0 w 4700196"/>
                              <a:gd name="connsiteY2" fmla="*/ 6872400 h 6872400"/>
                              <a:gd name="connsiteX0" fmla="*/ 4700196 w 4700196"/>
                              <a:gd name="connsiteY0" fmla="*/ 0 h 6872400"/>
                              <a:gd name="connsiteX1" fmla="*/ 4698000 w 4700196"/>
                              <a:gd name="connsiteY1" fmla="*/ 6872400 h 6872400"/>
                              <a:gd name="connsiteX2" fmla="*/ 0 w 4700196"/>
                              <a:gd name="connsiteY2" fmla="*/ 6866430 h 6872400"/>
                              <a:gd name="connsiteX0" fmla="*/ 4700196 w 4700196"/>
                              <a:gd name="connsiteY0" fmla="*/ 0 h 6866430"/>
                              <a:gd name="connsiteX1" fmla="*/ 4699309 w 4700196"/>
                              <a:gd name="connsiteY1" fmla="*/ 6866430 h 6866430"/>
                              <a:gd name="connsiteX2" fmla="*/ 0 w 4700196"/>
                              <a:gd name="connsiteY2" fmla="*/ 6866430 h 6866430"/>
                              <a:gd name="connsiteX0" fmla="*/ 4701086 w 4701086"/>
                              <a:gd name="connsiteY0" fmla="*/ 0 h 6866430"/>
                              <a:gd name="connsiteX1" fmla="*/ 4699309 w 4701086"/>
                              <a:gd name="connsiteY1" fmla="*/ 6866430 h 6866430"/>
                              <a:gd name="connsiteX2" fmla="*/ 0 w 4701086"/>
                              <a:gd name="connsiteY2" fmla="*/ 6866430 h 6866430"/>
                              <a:gd name="connsiteX0" fmla="*/ 4701086 w 4701423"/>
                              <a:gd name="connsiteY0" fmla="*/ 0 h 6866737"/>
                              <a:gd name="connsiteX1" fmla="*/ 4701361 w 4701423"/>
                              <a:gd name="connsiteY1" fmla="*/ 6866737 h 6866737"/>
                              <a:gd name="connsiteX2" fmla="*/ 0 w 4701423"/>
                              <a:gd name="connsiteY2" fmla="*/ 6866430 h 6866737"/>
                              <a:gd name="connsiteX0" fmla="*/ 4702858 w 4702858"/>
                              <a:gd name="connsiteY0" fmla="*/ 0 h 6866737"/>
                              <a:gd name="connsiteX1" fmla="*/ 4701361 w 4702858"/>
                              <a:gd name="connsiteY1" fmla="*/ 6866737 h 6866737"/>
                              <a:gd name="connsiteX2" fmla="*/ 0 w 4702858"/>
                              <a:gd name="connsiteY2" fmla="*/ 6866430 h 6866737"/>
                              <a:gd name="connsiteX0" fmla="*/ 4703063 w 4703063"/>
                              <a:gd name="connsiteY0" fmla="*/ 0 h 6868832"/>
                              <a:gd name="connsiteX1" fmla="*/ 4701361 w 4703063"/>
                              <a:gd name="connsiteY1" fmla="*/ 6868832 h 6868832"/>
                              <a:gd name="connsiteX2" fmla="*/ 0 w 4703063"/>
                              <a:gd name="connsiteY2" fmla="*/ 6868525 h 6868832"/>
                              <a:gd name="connsiteX0" fmla="*/ 4703268 w 4703268"/>
                              <a:gd name="connsiteY0" fmla="*/ 0 h 6868832"/>
                              <a:gd name="connsiteX1" fmla="*/ 4701361 w 4703268"/>
                              <a:gd name="connsiteY1" fmla="*/ 6868832 h 6868832"/>
                              <a:gd name="connsiteX2" fmla="*/ 0 w 4703268"/>
                              <a:gd name="connsiteY2" fmla="*/ 6868525 h 6868832"/>
                              <a:gd name="connsiteX0" fmla="*/ 4700808 w 4701410"/>
                              <a:gd name="connsiteY0" fmla="*/ 0 h 6865688"/>
                              <a:gd name="connsiteX1" fmla="*/ 4701361 w 4701410"/>
                              <a:gd name="connsiteY1" fmla="*/ 6865688 h 6865688"/>
                              <a:gd name="connsiteX2" fmla="*/ 0 w 4701410"/>
                              <a:gd name="connsiteY2" fmla="*/ 6865381 h 686568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4701410" h="6865688">
                                <a:moveTo>
                                  <a:pt x="4700808" y="0"/>
                                </a:moveTo>
                                <a:cubicBezTo>
                                  <a:pt x="4700512" y="2288810"/>
                                  <a:pt x="4701657" y="4576878"/>
                                  <a:pt x="4701361" y="6865688"/>
                                </a:cubicBezTo>
                                <a:lnTo>
                                  <a:pt x="0" y="6865381"/>
                                </a:lnTo>
                              </a:path>
                            </a:pathLst>
                          </a:custGeom>
                          <a:noFill/>
                          <a:ln w="35941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80EB6F4" w14:textId="01931AB0" w:rsidR="007B4EAD" w:rsidRPr="008F3964" w:rsidRDefault="000C1FD0" w:rsidP="007B4EA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DBE2DD" id="Group 3" o:spid="_x0000_s1026" style="position:absolute;margin-left:-12.55pt;margin-top:0;width:616.9pt;height:798.8pt;z-index:-251658240;mso-position-horizontal-relative:page;mso-position-vertical-relative:page" coordorigin="-637" coordsize="78349,10144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QgAAAAAFJnaHRsb25nAAADMA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IMWElDQ19QUk9G&#10;SUxFAAEBAAAMSExpbm8CEAAAbW50clJHQiBYWVogB84AAgAJAAYAMQAAYWNzcE1TRlQAAAAASUVD&#10;IHNSR0IAAAAAAAAAAAAAAAE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">
                <v:rect id="Rectangle 7" o:spid="_x0000_s1027" alt="Leaves background" style="position:absolute;left:-637;width:77723;height:10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" stroked="f" strokeweight="1pt">
                  <v:fill r:id="rId11" o:title="Leaves background" recolor="t" rotate="t" type="frame"/>
                </v:rect>
                <v:rect id="Rectangle 21" o:spid="_x0000_s1028" alt="Transparency background" style="position:absolute;left:25908;width:51803;height:290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" fillcolor="black [3213]" stroked="f" strokeweight="1pt">
                  <v:fill opacity="13107f"/>
                </v:rect>
                <v:rect id="Rectangle 5" o:spid="_x0000_s1029" alt="Rectangle frame shape" style="position:absolute;left:2381;top:2476;width:72720;height:966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" filled="f" strokecolor="#f7ce98 [3215]" strokeweight="1pt"/>
                <v:rect id="Rectangle 20" o:spid="_x0000_s1030" alt="Rectangle frame shape" style="position:absolute;left:3143;top:3238;width:71280;height:95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" filled="f" strokecolor="#f7ce98 [3215]" strokeweight="2.8pt"/>
                <v:rect id="Rectangle 22" o:spid="_x0000_s1031" alt="Beige background rectangle" style="position:absolute;left:21410;top:12953;width:51803;height:85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" fillcolor="#f7ce98 [3215]" stroked="f" strokeweight="1pt">
                  <v:fill opacity="52428f"/>
                </v:rect>
                <v:shape id="Rectangle 203" o:spid="_x0000_s1032" alt="Green line" style="position:absolute;left:25908;top:29051;width:48545;height:69329;visibility:visible;mso-wrap-style:square;v-text-anchor:middle" coordsize="4701410,686568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" adj="-11796480,,5400" path="m4700808,v-296,2288810,849,4576878,553,6865688l,6865381e" filled="f" strokecolor="#004942 [3204]" strokeweight="2.83pt">
                  <v:stroke joinstyle="miter"/>
                  <v:formulas/>
                  <v:path arrowok="t" o:connecttype="custom" o:connectlocs="4853953,0;4854524,6932930;0,6932620" o:connectangles="0,0,0" textboxrect="0,0,4701410,6865688"/>
                  <v:textbox>
                    <w:txbxContent>
                      <w:p w14:paraId="580EB6F4" w14:textId="01931AB0" w:rsidR="007B4EAD" w:rsidRPr="008F3964" w:rsidRDefault="000C1FD0" w:rsidP="007B4EAD">
                        <w:r>
                          <w:t xml:space="preserve"> 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6A2931">
        <w:rPr>
          <w:sz w:val="40"/>
          <w:szCs w:val="40"/>
        </w:rPr>
        <w:t>The Orchard club Menu</w:t>
      </w:r>
    </w:p>
    <w:p w14:paraId="1C4AD46C" w14:textId="6C452FBF" w:rsidR="00247434" w:rsidRDefault="003F7825" w:rsidP="003F7825">
      <w:pPr>
        <w:pStyle w:val="Line"/>
        <w:tabs>
          <w:tab w:val="left" w:pos="2024"/>
        </w:tabs>
        <w:spacing w:after="0"/>
      </w:pPr>
      <w:r>
        <w:tab/>
      </w:r>
    </w:p>
    <w:p w14:paraId="5AF06267" w14:textId="318657BA" w:rsidR="006A2931" w:rsidRPr="00B8442C" w:rsidRDefault="007B4EAD" w:rsidP="00822421">
      <w:pPr>
        <w:pStyle w:val="Subtitle"/>
        <w:tabs>
          <w:tab w:val="center" w:pos="3073"/>
          <w:tab w:val="left" w:pos="3994"/>
        </w:tabs>
        <w:spacing w:after="960"/>
        <w:rPr>
          <w:color w:val="42210B" w:themeColor="background2"/>
          <w:sz w:val="24"/>
        </w:rPr>
      </w:pPr>
      <w:r>
        <w:br/>
      </w:r>
      <w:r w:rsidR="006A2931" w:rsidRPr="009D4B56">
        <w:rPr>
          <w:color w:val="auto"/>
          <w:sz w:val="24"/>
        </w:rPr>
        <w:t>Allergens are highlighted</w:t>
      </w:r>
      <w:r w:rsidR="00046F1F">
        <w:rPr>
          <w:color w:val="42210B" w:themeColor="background2"/>
          <w:sz w:val="24"/>
        </w:rPr>
        <w:t xml:space="preserve">, </w:t>
      </w:r>
      <w:r w:rsidR="006A2931">
        <w:rPr>
          <w:color w:val="7030A0"/>
          <w:sz w:val="24"/>
        </w:rPr>
        <w:t>Cereals including gluten</w:t>
      </w:r>
      <w:r w:rsidR="00046F1F" w:rsidRPr="00046F1F">
        <w:rPr>
          <w:color w:val="FF0000"/>
          <w:sz w:val="24"/>
        </w:rPr>
        <w:t>, Milk</w:t>
      </w:r>
      <w:r w:rsidR="00046F1F" w:rsidRPr="00046F1F">
        <w:rPr>
          <w:color w:val="00B0F0"/>
          <w:sz w:val="24"/>
        </w:rPr>
        <w:t>, fish</w:t>
      </w:r>
      <w:r w:rsidR="00046F1F">
        <w:rPr>
          <w:color w:val="7030A0"/>
          <w:sz w:val="24"/>
        </w:rPr>
        <w:t xml:space="preserve">, </w:t>
      </w:r>
      <w:r w:rsidR="00046F1F" w:rsidRPr="00CB73F7">
        <w:rPr>
          <w:color w:val="FFFF00"/>
          <w:sz w:val="24"/>
        </w:rPr>
        <w:t>soya</w:t>
      </w:r>
      <w:r w:rsidR="00046F1F">
        <w:rPr>
          <w:color w:val="7030A0"/>
          <w:sz w:val="24"/>
        </w:rPr>
        <w:t xml:space="preserve">, </w:t>
      </w:r>
      <w:r w:rsidR="0055064B" w:rsidRPr="00B8442C">
        <w:rPr>
          <w:color w:val="00B050"/>
          <w:sz w:val="24"/>
        </w:rPr>
        <w:t>CELERY,</w:t>
      </w:r>
      <w:r w:rsidR="0055064B">
        <w:rPr>
          <w:color w:val="00B050"/>
          <w:sz w:val="24"/>
        </w:rPr>
        <w:t xml:space="preserve"> </w:t>
      </w:r>
      <w:r w:rsidR="0055064B" w:rsidRPr="004B2EB4">
        <w:rPr>
          <w:color w:val="B96F0E" w:themeColor="text2" w:themeShade="80"/>
          <w:sz w:val="24"/>
        </w:rPr>
        <w:t>EGG</w:t>
      </w:r>
      <w:r w:rsidR="00B8442C">
        <w:rPr>
          <w:color w:val="00B050"/>
          <w:sz w:val="24"/>
        </w:rPr>
        <w:br/>
      </w:r>
      <w:r w:rsidR="00D17031">
        <w:rPr>
          <w:color w:val="42210B" w:themeColor="background2"/>
          <w:sz w:val="24"/>
        </w:rPr>
        <w:t xml:space="preserve">W/C </w:t>
      </w:r>
      <w:r w:rsidR="004E192C">
        <w:rPr>
          <w:color w:val="42210B" w:themeColor="background2"/>
          <w:sz w:val="24"/>
        </w:rPr>
        <w:t>24</w:t>
      </w:r>
      <w:bookmarkStart w:id="0" w:name="_GoBack"/>
      <w:bookmarkEnd w:id="0"/>
      <w:r w:rsidR="004868BF">
        <w:rPr>
          <w:color w:val="42210B" w:themeColor="background2"/>
          <w:sz w:val="24"/>
        </w:rPr>
        <w:t>/03</w:t>
      </w:r>
      <w:r w:rsidR="003639DF">
        <w:rPr>
          <w:color w:val="42210B" w:themeColor="background2"/>
          <w:sz w:val="24"/>
        </w:rPr>
        <w:t>/25</w:t>
      </w:r>
      <w:r w:rsidR="00CB7493">
        <w:rPr>
          <w:color w:val="42210B" w:themeColor="background2"/>
          <w:sz w:val="24"/>
        </w:rPr>
        <w:t xml:space="preserve"> </w:t>
      </w:r>
      <w:r w:rsidR="008E2076">
        <w:rPr>
          <w:color w:val="42210B" w:themeColor="background2"/>
          <w:sz w:val="24"/>
        </w:rPr>
        <w:t>B</w:t>
      </w:r>
      <w:r w:rsidR="00E867BD">
        <w:rPr>
          <w:color w:val="42210B" w:themeColor="background2"/>
          <w:sz w:val="24"/>
        </w:rPr>
        <w:t xml:space="preserve">REAKFAST FRUIT IS APPLE </w:t>
      </w:r>
      <w:r w:rsidR="006C6C94">
        <w:rPr>
          <w:color w:val="42210B" w:themeColor="background2"/>
          <w:sz w:val="24"/>
        </w:rPr>
        <w:t xml:space="preserve">OR </w:t>
      </w:r>
      <w:r w:rsidR="007132F8">
        <w:rPr>
          <w:color w:val="42210B" w:themeColor="background2"/>
          <w:sz w:val="24"/>
        </w:rPr>
        <w:t>Banana</w:t>
      </w:r>
    </w:p>
    <w:p w14:paraId="639B5611" w14:textId="73C2EDF7" w:rsidR="001A4E54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Monday</w:t>
      </w:r>
    </w:p>
    <w:p w14:paraId="3B276017" w14:textId="4CD13973" w:rsidR="000C1FD0" w:rsidRPr="00B8442C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5F66">
        <w:rPr>
          <w:rFonts w:ascii="Times New Roman" w:hAnsi="Times New Roman" w:cs="Times New Roman"/>
          <w:color w:val="auto"/>
          <w:sz w:val="24"/>
          <w:szCs w:val="24"/>
        </w:rPr>
        <w:t xml:space="preserve">Breakfast 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6A4190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285146" w:rsidRPr="006A4190">
        <w:rPr>
          <w:rFonts w:ascii="Times New Roman" w:hAnsi="Times New Roman" w:cs="Times New Roman"/>
          <w:color w:val="7030A0"/>
          <w:sz w:val="24"/>
          <w:szCs w:val="24"/>
        </w:rPr>
        <w:t>Porridg</w:t>
      </w:r>
      <w:r w:rsidR="006A4190" w:rsidRPr="006A4190">
        <w:rPr>
          <w:rFonts w:ascii="Times New Roman" w:hAnsi="Times New Roman" w:cs="Times New Roman"/>
          <w:color w:val="7030A0"/>
          <w:sz w:val="24"/>
          <w:szCs w:val="24"/>
        </w:rPr>
        <w:t>e</w:t>
      </w:r>
      <w:r w:rsidR="006A419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A4190" w:rsidRPr="006A4190">
        <w:rPr>
          <w:rFonts w:ascii="Times New Roman" w:hAnsi="Times New Roman" w:cs="Times New Roman"/>
          <w:color w:val="7030A0"/>
          <w:sz w:val="24"/>
          <w:szCs w:val="24"/>
        </w:rPr>
        <w:t xml:space="preserve"> toast </w:t>
      </w:r>
      <w:r w:rsidR="006A41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 selection of </w:t>
      </w:r>
      <w:r w:rsidR="006A4190" w:rsidRPr="006A4190">
        <w:rPr>
          <w:rFonts w:ascii="Times New Roman" w:hAnsi="Times New Roman" w:cs="Times New Roman"/>
          <w:color w:val="7030A0"/>
          <w:sz w:val="24"/>
          <w:szCs w:val="24"/>
        </w:rPr>
        <w:t>cereals</w:t>
      </w:r>
      <w:r w:rsidR="006A41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fruit</w:t>
      </w:r>
    </w:p>
    <w:p w14:paraId="484367D9" w14:textId="41A52B1A" w:rsidR="007F1B66" w:rsidRPr="00B8442C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Snack</w:t>
      </w:r>
      <w:r w:rsidR="00A55F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="0053777A" w:rsidRPr="00F5136B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F5136B" w:rsidRPr="00F5136B">
        <w:rPr>
          <w:rFonts w:ascii="Times New Roman" w:hAnsi="Times New Roman" w:cs="Times New Roman"/>
          <w:color w:val="7030A0"/>
          <w:sz w:val="24"/>
          <w:szCs w:val="24"/>
        </w:rPr>
        <w:t xml:space="preserve">Pasta </w:t>
      </w:r>
      <w:r w:rsidR="00F5136B" w:rsidRPr="00F5136B">
        <w:rPr>
          <w:rFonts w:ascii="Times New Roman" w:hAnsi="Times New Roman" w:cs="Times New Roman"/>
          <w:color w:val="auto"/>
          <w:sz w:val="24"/>
          <w:szCs w:val="24"/>
        </w:rPr>
        <w:t xml:space="preserve">with salad and </w:t>
      </w:r>
      <w:r w:rsidR="00F5136B" w:rsidRPr="00F5136B">
        <w:rPr>
          <w:rFonts w:ascii="Times New Roman" w:hAnsi="Times New Roman" w:cs="Times New Roman"/>
          <w:color w:val="0070C0"/>
          <w:sz w:val="24"/>
          <w:szCs w:val="24"/>
        </w:rPr>
        <w:t>tuna</w:t>
      </w:r>
      <w:r w:rsidR="00F513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5136B" w:rsidRPr="00F5136B">
        <w:rPr>
          <w:rFonts w:ascii="Times New Roman" w:hAnsi="Times New Roman" w:cs="Times New Roman"/>
          <w:color w:val="auto"/>
          <w:sz w:val="24"/>
          <w:szCs w:val="24"/>
        </w:rPr>
        <w:t>or ham</w:t>
      </w:r>
      <w:r w:rsidR="00F5136B">
        <w:rPr>
          <w:rFonts w:ascii="Times New Roman" w:hAnsi="Times New Roman" w:cs="Times New Roman"/>
          <w:color w:val="auto"/>
          <w:sz w:val="24"/>
          <w:szCs w:val="24"/>
        </w:rPr>
        <w:t xml:space="preserve"> and</w:t>
      </w:r>
      <w:r w:rsidR="00F5136B" w:rsidRPr="00F5136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136B">
        <w:rPr>
          <w:rFonts w:ascii="Times New Roman" w:hAnsi="Times New Roman" w:cs="Times New Roman"/>
          <w:color w:val="FF0000"/>
          <w:sz w:val="24"/>
          <w:szCs w:val="24"/>
        </w:rPr>
        <w:t xml:space="preserve">cheese </w:t>
      </w:r>
      <w:r w:rsidR="00F5136B" w:rsidRPr="00F5136B">
        <w:rPr>
          <w:rFonts w:ascii="Times New Roman" w:hAnsi="Times New Roman" w:cs="Times New Roman"/>
          <w:color w:val="7030A0"/>
          <w:sz w:val="24"/>
          <w:szCs w:val="24"/>
        </w:rPr>
        <w:t>wrap</w:t>
      </w:r>
      <w:r w:rsidR="006A4190" w:rsidRPr="007C2F33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6A4190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1036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</w:t>
      </w:r>
      <w:r w:rsidR="006A41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apple or pear</w:t>
      </w:r>
    </w:p>
    <w:p w14:paraId="5CF3BC55" w14:textId="77777777" w:rsidR="00247434" w:rsidRPr="00B8442C" w:rsidRDefault="00247434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3334E04C" wp14:editId="0E8D96C8">
                <wp:extent cx="1040400" cy="0"/>
                <wp:effectExtent l="0" t="0" r="0" b="0"/>
                <wp:docPr id="28" name="Straight Connector 28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40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8902ACC" id="Straight Connector 28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0D8CF42E" w14:textId="77777777" w:rsidR="00247434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Tuesday</w:t>
      </w:r>
    </w:p>
    <w:p w14:paraId="73804061" w14:textId="30044B38" w:rsidR="007F1B66" w:rsidRPr="00B8442C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Breakfast </w:t>
      </w:r>
      <w:r w:rsidRPr="00B8442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55FD8" w:rsidRPr="00A55FD8">
        <w:rPr>
          <w:rFonts w:ascii="Times New Roman" w:hAnsi="Times New Roman" w:cs="Times New Roman"/>
          <w:color w:val="7030A0"/>
          <w:sz w:val="24"/>
          <w:szCs w:val="24"/>
        </w:rPr>
        <w:t>Porridge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55FD8" w:rsidRPr="00A55FD8">
        <w:rPr>
          <w:rFonts w:ascii="Times New Roman" w:hAnsi="Times New Roman" w:cs="Times New Roman"/>
          <w:color w:val="7030A0"/>
          <w:sz w:val="24"/>
          <w:szCs w:val="24"/>
        </w:rPr>
        <w:t xml:space="preserve"> toast 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 selection of </w:t>
      </w:r>
      <w:r w:rsidR="00A55FD8" w:rsidRPr="00A55FD8">
        <w:rPr>
          <w:rFonts w:ascii="Times New Roman" w:hAnsi="Times New Roman" w:cs="Times New Roman"/>
          <w:color w:val="7030A0"/>
          <w:sz w:val="24"/>
          <w:szCs w:val="24"/>
        </w:rPr>
        <w:t>cereals</w:t>
      </w:r>
      <w:r w:rsidR="00A55F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fruit</w:t>
      </w:r>
      <w:r w:rsidRPr="00B84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A32C7DF" w14:textId="1607F43A" w:rsidR="007F1B66" w:rsidRPr="00502272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Snack </w:t>
      </w:r>
      <w:r w:rsidR="00502272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0C1FD0" w:rsidRPr="00E061F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5136B">
        <w:rPr>
          <w:rFonts w:ascii="Times New Roman" w:hAnsi="Times New Roman" w:cs="Times New Roman"/>
          <w:color w:val="auto"/>
          <w:sz w:val="24"/>
          <w:szCs w:val="24"/>
        </w:rPr>
        <w:t>Ham</w:t>
      </w:r>
      <w:r w:rsidR="001036E5" w:rsidRPr="001036E5">
        <w:rPr>
          <w:rFonts w:ascii="Times New Roman" w:hAnsi="Times New Roman" w:cs="Times New Roman"/>
          <w:color w:val="auto"/>
          <w:sz w:val="24"/>
          <w:szCs w:val="24"/>
        </w:rPr>
        <w:t xml:space="preserve"> and </w:t>
      </w:r>
      <w:r w:rsidR="001036E5" w:rsidRPr="001036E5">
        <w:rPr>
          <w:rFonts w:ascii="Times New Roman" w:hAnsi="Times New Roman" w:cs="Times New Roman"/>
          <w:color w:val="FF0000"/>
          <w:sz w:val="24"/>
          <w:szCs w:val="24"/>
        </w:rPr>
        <w:t>cheese</w:t>
      </w:r>
      <w:r w:rsidR="00F513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5136B" w:rsidRPr="00F5136B">
        <w:rPr>
          <w:rFonts w:ascii="Times New Roman" w:hAnsi="Times New Roman" w:cs="Times New Roman"/>
          <w:color w:val="auto"/>
          <w:sz w:val="24"/>
          <w:szCs w:val="24"/>
        </w:rPr>
        <w:t>salad</w:t>
      </w:r>
      <w:r w:rsidR="00F513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5136B" w:rsidRPr="00F5136B">
        <w:rPr>
          <w:rFonts w:ascii="Times New Roman" w:hAnsi="Times New Roman" w:cs="Times New Roman"/>
          <w:color w:val="7030A0"/>
          <w:sz w:val="24"/>
          <w:szCs w:val="24"/>
        </w:rPr>
        <w:t>wrap</w:t>
      </w:r>
      <w:r w:rsidR="001036E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036E5" w:rsidRPr="001036E5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1036E5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E061FA">
        <w:rPr>
          <w:rFonts w:ascii="Times New Roman" w:hAnsi="Times New Roman" w:cs="Times New Roman"/>
          <w:color w:val="auto"/>
          <w:sz w:val="24"/>
          <w:szCs w:val="24"/>
        </w:rPr>
        <w:t xml:space="preserve"> apple or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banana</w:t>
      </w:r>
    </w:p>
    <w:p w14:paraId="292A6897" w14:textId="77777777" w:rsidR="002F5B4C" w:rsidRPr="00B8442C" w:rsidRDefault="002F5B4C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68DE41F5" wp14:editId="319542E6">
                <wp:extent cx="1040130" cy="0"/>
                <wp:effectExtent l="0" t="0" r="0" b="0"/>
                <wp:docPr id="31" name="Straight Connector 31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13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126CEAC" id="Straight Connector 31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5AFB33A2" w14:textId="72AD7918" w:rsidR="00247434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Wed</w:t>
      </w:r>
      <w:r w:rsidR="00AC6E80" w:rsidRPr="00B8442C">
        <w:rPr>
          <w:sz w:val="24"/>
          <w:szCs w:val="24"/>
        </w:rPr>
        <w:t>ne</w:t>
      </w:r>
      <w:r w:rsidRPr="00B8442C">
        <w:rPr>
          <w:sz w:val="24"/>
          <w:szCs w:val="24"/>
        </w:rPr>
        <w:t>sday</w:t>
      </w:r>
    </w:p>
    <w:p w14:paraId="71F8B254" w14:textId="5135AB40" w:rsidR="007F1B66" w:rsidRPr="00B8442C" w:rsidRDefault="007F1B66" w:rsidP="00375D01">
      <w:pPr>
        <w:tabs>
          <w:tab w:val="left" w:pos="6346"/>
        </w:tabs>
        <w:rPr>
          <w:rFonts w:ascii="Times New Roman" w:hAnsi="Times New Roman" w:cs="Times New Roman"/>
          <w:color w:val="0070C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Breakfast</w:t>
      </w:r>
      <w:r w:rsidRPr="00B8442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>- Porridge</w:t>
      </w:r>
      <w:r w:rsidRPr="00B8442C"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="006C6C94">
        <w:rPr>
          <w:rFonts w:ascii="Times New Roman" w:hAnsi="Times New Roman" w:cs="Times New Roman"/>
          <w:color w:val="7030A0"/>
          <w:sz w:val="24"/>
          <w:szCs w:val="24"/>
        </w:rPr>
        <w:t>t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>oast</w:t>
      </w:r>
      <w:r w:rsidRPr="00B8442C">
        <w:rPr>
          <w:rFonts w:ascii="Times New Roman" w:hAnsi="Times New Roman" w:cs="Times New Roman"/>
          <w:sz w:val="24"/>
          <w:szCs w:val="24"/>
        </w:rPr>
        <w:t xml:space="preserve"> and a selection of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>
        <w:rPr>
          <w:rFonts w:ascii="Times New Roman" w:hAnsi="Times New Roman" w:cs="Times New Roman"/>
          <w:color w:val="7030A0"/>
          <w:sz w:val="24"/>
          <w:szCs w:val="24"/>
        </w:rPr>
        <w:t>c</w:t>
      </w:r>
      <w:r w:rsidR="00251458" w:rsidRPr="00B8442C">
        <w:rPr>
          <w:rFonts w:ascii="Times New Roman" w:hAnsi="Times New Roman" w:cs="Times New Roman"/>
          <w:color w:val="7030A0"/>
          <w:sz w:val="24"/>
          <w:szCs w:val="24"/>
        </w:rPr>
        <w:t>ereals</w:t>
      </w:r>
      <w:r w:rsidR="008570C9"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>
        <w:rPr>
          <w:rFonts w:ascii="Times New Roman" w:hAnsi="Times New Roman" w:cs="Times New Roman"/>
          <w:sz w:val="24"/>
          <w:szCs w:val="24"/>
        </w:rPr>
        <w:t>and</w:t>
      </w:r>
      <w:r w:rsidR="008570C9" w:rsidRPr="00B8442C">
        <w:rPr>
          <w:rFonts w:ascii="Times New Roman" w:hAnsi="Times New Roman" w:cs="Times New Roman"/>
          <w:sz w:val="24"/>
          <w:szCs w:val="24"/>
        </w:rPr>
        <w:t xml:space="preserve"> </w:t>
      </w:r>
      <w:r w:rsidR="00677D37">
        <w:rPr>
          <w:rFonts w:ascii="Times New Roman" w:hAnsi="Times New Roman" w:cs="Times New Roman"/>
          <w:sz w:val="24"/>
          <w:szCs w:val="24"/>
        </w:rPr>
        <w:t>f</w:t>
      </w:r>
      <w:r w:rsidR="008570C9" w:rsidRPr="00B8442C">
        <w:rPr>
          <w:rFonts w:ascii="Times New Roman" w:hAnsi="Times New Roman" w:cs="Times New Roman"/>
          <w:sz w:val="24"/>
          <w:szCs w:val="24"/>
        </w:rPr>
        <w:t>ruit</w:t>
      </w:r>
      <w:r w:rsidR="00375D01">
        <w:rPr>
          <w:rFonts w:ascii="Times New Roman" w:hAnsi="Times New Roman" w:cs="Times New Roman"/>
          <w:sz w:val="24"/>
          <w:szCs w:val="24"/>
        </w:rPr>
        <w:tab/>
      </w:r>
    </w:p>
    <w:p w14:paraId="6CDE309B" w14:textId="71F63A0C" w:rsidR="007F1B66" w:rsidRPr="00E757F1" w:rsidRDefault="007F1B66" w:rsidP="0082242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Snack </w:t>
      </w:r>
      <w:r w:rsidR="008D080A">
        <w:rPr>
          <w:rFonts w:ascii="Times New Roman" w:hAnsi="Times New Roman" w:cs="Times New Roman"/>
          <w:color w:val="0070C0"/>
          <w:sz w:val="24"/>
          <w:szCs w:val="24"/>
        </w:rPr>
        <w:t>–</w:t>
      </w:r>
      <w:r w:rsidR="008D080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B7156">
        <w:rPr>
          <w:rFonts w:ascii="Times New Roman" w:hAnsi="Times New Roman" w:cs="Times New Roman"/>
          <w:color w:val="FF0000"/>
          <w:sz w:val="24"/>
          <w:szCs w:val="24"/>
        </w:rPr>
        <w:t>Tom</w:t>
      </w:r>
      <w:r w:rsidR="00425DDE">
        <w:rPr>
          <w:rFonts w:ascii="Times New Roman" w:hAnsi="Times New Roman" w:cs="Times New Roman"/>
          <w:color w:val="FF0000"/>
          <w:sz w:val="24"/>
          <w:szCs w:val="24"/>
        </w:rPr>
        <w:t xml:space="preserve">ato soup </w:t>
      </w:r>
      <w:r w:rsidR="00425DDE" w:rsidRPr="00425DDE">
        <w:rPr>
          <w:rFonts w:ascii="Times New Roman" w:hAnsi="Times New Roman" w:cs="Times New Roman"/>
          <w:color w:val="auto"/>
          <w:sz w:val="24"/>
          <w:szCs w:val="24"/>
        </w:rPr>
        <w:t xml:space="preserve">with a </w:t>
      </w:r>
      <w:r w:rsidR="00425DDE" w:rsidRPr="00425DDE">
        <w:rPr>
          <w:rFonts w:ascii="Times New Roman" w:hAnsi="Times New Roman" w:cs="Times New Roman"/>
          <w:color w:val="7030A0"/>
          <w:sz w:val="24"/>
          <w:szCs w:val="24"/>
        </w:rPr>
        <w:t xml:space="preserve">roll </w:t>
      </w:r>
      <w:r w:rsidR="00425DDE" w:rsidRPr="00425DDE">
        <w:rPr>
          <w:rFonts w:ascii="Times New Roman" w:hAnsi="Times New Roman" w:cs="Times New Roman"/>
          <w:color w:val="auto"/>
          <w:sz w:val="24"/>
          <w:szCs w:val="24"/>
        </w:rPr>
        <w:t xml:space="preserve">or a ham and </w:t>
      </w:r>
      <w:r w:rsidR="00425DDE">
        <w:rPr>
          <w:rFonts w:ascii="Times New Roman" w:hAnsi="Times New Roman" w:cs="Times New Roman"/>
          <w:color w:val="FF0000"/>
          <w:sz w:val="24"/>
          <w:szCs w:val="24"/>
        </w:rPr>
        <w:t xml:space="preserve">cheese </w:t>
      </w:r>
      <w:r w:rsidR="00425DDE" w:rsidRPr="00425DDE">
        <w:rPr>
          <w:rFonts w:ascii="Times New Roman" w:hAnsi="Times New Roman" w:cs="Times New Roman"/>
          <w:color w:val="7030A0"/>
          <w:sz w:val="24"/>
          <w:szCs w:val="24"/>
        </w:rPr>
        <w:t>roll</w:t>
      </w:r>
      <w:r w:rsidR="00425D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061FA" w:rsidRPr="00E061FA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1036E5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E061FA" w:rsidRPr="00E061FA">
        <w:rPr>
          <w:rFonts w:ascii="Times New Roman" w:hAnsi="Times New Roman" w:cs="Times New Roman"/>
          <w:color w:val="auto"/>
          <w:sz w:val="24"/>
          <w:szCs w:val="24"/>
        </w:rPr>
        <w:t xml:space="preserve"> apple or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pear</w:t>
      </w:r>
    </w:p>
    <w:p w14:paraId="22FBA053" w14:textId="77777777" w:rsidR="002F5B4C" w:rsidRPr="00B8442C" w:rsidRDefault="002F5B4C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463444CD" wp14:editId="5E403EBE">
                <wp:extent cx="1040130" cy="0"/>
                <wp:effectExtent l="0" t="0" r="0" b="0"/>
                <wp:docPr id="199" name="Straight Connector 199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13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F7DE835" id="Straight Connector 199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2A4246ED" w14:textId="77777777" w:rsidR="002F5B4C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Thursday</w:t>
      </w:r>
    </w:p>
    <w:p w14:paraId="4BA7C378" w14:textId="68A022E2" w:rsidR="007F1B66" w:rsidRPr="00B8442C" w:rsidRDefault="007F1B66" w:rsidP="00822421">
      <w:pPr>
        <w:rPr>
          <w:rFonts w:ascii="Times New Roman" w:hAnsi="Times New Roman" w:cs="Times New Roman"/>
          <w:color w:val="FFFF0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Breakfast</w:t>
      </w:r>
      <w:r w:rsidRPr="00B8442C">
        <w:rPr>
          <w:rFonts w:ascii="Times New Roman" w:hAnsi="Times New Roman" w:cs="Times New Roman"/>
          <w:color w:val="FFFF00"/>
          <w:sz w:val="24"/>
          <w:szCs w:val="24"/>
        </w:rPr>
        <w:t xml:space="preserve"> 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- Porridge, </w:t>
      </w:r>
      <w:r w:rsidR="006C6C94">
        <w:rPr>
          <w:rFonts w:ascii="Times New Roman" w:hAnsi="Times New Roman" w:cs="Times New Roman"/>
          <w:color w:val="7030A0"/>
          <w:sz w:val="24"/>
          <w:szCs w:val="24"/>
        </w:rPr>
        <w:t>t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oast </w:t>
      </w: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and a selection of </w:t>
      </w:r>
      <w:r w:rsidR="00997377">
        <w:rPr>
          <w:rFonts w:ascii="Times New Roman" w:hAnsi="Times New Roman" w:cs="Times New Roman"/>
          <w:color w:val="7030A0"/>
          <w:sz w:val="24"/>
          <w:szCs w:val="24"/>
        </w:rPr>
        <w:t>c</w:t>
      </w:r>
      <w:r w:rsidR="008D6100" w:rsidRPr="00B8442C">
        <w:rPr>
          <w:rFonts w:ascii="Times New Roman" w:hAnsi="Times New Roman" w:cs="Times New Roman"/>
          <w:color w:val="7030A0"/>
          <w:sz w:val="24"/>
          <w:szCs w:val="24"/>
        </w:rPr>
        <w:t>ereals</w:t>
      </w:r>
      <w:r w:rsidR="00CE72C2"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CE72C2"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77D37">
        <w:rPr>
          <w:rFonts w:ascii="Times New Roman" w:hAnsi="Times New Roman" w:cs="Times New Roman"/>
          <w:color w:val="auto"/>
          <w:sz w:val="24"/>
          <w:szCs w:val="24"/>
        </w:rPr>
        <w:t>f</w:t>
      </w:r>
      <w:r w:rsidR="00CE72C2" w:rsidRPr="00D15D27">
        <w:rPr>
          <w:rFonts w:ascii="Times New Roman" w:hAnsi="Times New Roman" w:cs="Times New Roman"/>
          <w:color w:val="auto"/>
          <w:sz w:val="24"/>
          <w:szCs w:val="24"/>
        </w:rPr>
        <w:t>ruit</w:t>
      </w:r>
    </w:p>
    <w:p w14:paraId="7E02B678" w14:textId="30D7333C" w:rsidR="007F1B66" w:rsidRPr="00E061FA" w:rsidRDefault="007F1B66" w:rsidP="00822421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Snack</w:t>
      </w:r>
      <w:r w:rsidRPr="00B8442C">
        <w:rPr>
          <w:rFonts w:ascii="Times New Roman" w:hAnsi="Times New Roman" w:cs="Times New Roman"/>
          <w:color w:val="FFFF00"/>
          <w:sz w:val="24"/>
          <w:szCs w:val="24"/>
        </w:rPr>
        <w:t xml:space="preserve"> </w:t>
      </w:r>
      <w:r w:rsidRPr="00375D01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F5136B">
        <w:rPr>
          <w:rFonts w:ascii="Times New Roman" w:hAnsi="Times New Roman" w:cs="Times New Roman"/>
          <w:color w:val="auto"/>
          <w:sz w:val="24"/>
          <w:szCs w:val="24"/>
        </w:rPr>
        <w:t>H</w:t>
      </w:r>
      <w:r w:rsidR="00425DDE">
        <w:rPr>
          <w:rFonts w:ascii="Times New Roman" w:hAnsi="Times New Roman" w:cs="Times New Roman"/>
          <w:color w:val="auto"/>
          <w:sz w:val="24"/>
          <w:szCs w:val="24"/>
        </w:rPr>
        <w:t xml:space="preserve">alf of Jackie potato with </w:t>
      </w:r>
      <w:r w:rsidR="00425DDE" w:rsidRPr="00425DDE">
        <w:rPr>
          <w:rFonts w:ascii="Times New Roman" w:hAnsi="Times New Roman" w:cs="Times New Roman"/>
          <w:color w:val="FF0000"/>
          <w:sz w:val="24"/>
          <w:szCs w:val="24"/>
        </w:rPr>
        <w:t>cheese</w:t>
      </w:r>
      <w:r w:rsidR="00425DDE">
        <w:rPr>
          <w:rFonts w:ascii="Times New Roman" w:hAnsi="Times New Roman" w:cs="Times New Roman"/>
          <w:color w:val="auto"/>
          <w:sz w:val="24"/>
          <w:szCs w:val="24"/>
        </w:rPr>
        <w:t xml:space="preserve"> or </w:t>
      </w:r>
      <w:r w:rsidR="00425DDE" w:rsidRPr="00425DDE">
        <w:rPr>
          <w:rFonts w:ascii="Times New Roman" w:hAnsi="Times New Roman" w:cs="Times New Roman"/>
          <w:color w:val="0070C0"/>
          <w:sz w:val="24"/>
          <w:szCs w:val="24"/>
        </w:rPr>
        <w:t>tuna</w:t>
      </w:r>
      <w:r w:rsidR="00E061FA">
        <w:rPr>
          <w:rFonts w:ascii="Times New Roman" w:hAnsi="Times New Roman" w:cs="Times New Roman"/>
          <w:color w:val="auto"/>
          <w:sz w:val="24"/>
          <w:szCs w:val="24"/>
        </w:rPr>
        <w:t xml:space="preserve"> and</w:t>
      </w:r>
      <w:r w:rsidR="001036E5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E061FA">
        <w:rPr>
          <w:rFonts w:ascii="Times New Roman" w:hAnsi="Times New Roman" w:cs="Times New Roman"/>
          <w:color w:val="auto"/>
          <w:sz w:val="24"/>
          <w:szCs w:val="24"/>
        </w:rPr>
        <w:t xml:space="preserve"> apple or </w:t>
      </w:r>
      <w:r w:rsidR="0053777A">
        <w:rPr>
          <w:rFonts w:ascii="Times New Roman" w:hAnsi="Times New Roman" w:cs="Times New Roman"/>
          <w:color w:val="auto"/>
          <w:sz w:val="24"/>
          <w:szCs w:val="24"/>
        </w:rPr>
        <w:t>banana</w:t>
      </w:r>
    </w:p>
    <w:p w14:paraId="491F1EAB" w14:textId="77777777" w:rsidR="007F1B66" w:rsidRPr="00B8442C" w:rsidRDefault="007F1B66" w:rsidP="00822421">
      <w:pPr>
        <w:pStyle w:val="Line"/>
        <w:rPr>
          <w:sz w:val="24"/>
          <w:szCs w:val="24"/>
        </w:rPr>
      </w:pPr>
      <w:r w:rsidRPr="00B8442C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61B3E9CB" wp14:editId="4E1D0ABB">
                <wp:extent cx="1040130" cy="0"/>
                <wp:effectExtent l="0" t="0" r="0" b="0"/>
                <wp:docPr id="1" name="Straight Connector 1" descr="Green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0130" cy="0"/>
                        </a:xfrm>
                        <a:prstGeom prst="line">
                          <a:avLst/>
                        </a:prstGeom>
                        <a:ln w="889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FEA30ED" id="Straight Connector 1" o:spid="_x0000_s1026" alt="Green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" strokecolor="#004942 [3204]" strokeweight=".7pt">
                <v:stroke joinstyle="miter"/>
                <w10:anchorlock/>
              </v:line>
            </w:pict>
          </mc:Fallback>
        </mc:AlternateContent>
      </w:r>
    </w:p>
    <w:p w14:paraId="49E85060" w14:textId="77777777" w:rsidR="007F1B66" w:rsidRPr="00B8442C" w:rsidRDefault="007F1B66" w:rsidP="00822421">
      <w:pPr>
        <w:pStyle w:val="Heading1"/>
        <w:rPr>
          <w:sz w:val="24"/>
          <w:szCs w:val="24"/>
        </w:rPr>
      </w:pPr>
      <w:r w:rsidRPr="00B8442C">
        <w:rPr>
          <w:sz w:val="24"/>
          <w:szCs w:val="24"/>
        </w:rPr>
        <w:t>Friday</w:t>
      </w:r>
    </w:p>
    <w:p w14:paraId="70604CF0" w14:textId="2C4CA0FE" w:rsidR="007F1B66" w:rsidRPr="00B8442C" w:rsidRDefault="007F1B66" w:rsidP="00822421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 xml:space="preserve">Breakfast </w:t>
      </w:r>
      <w:r w:rsidRPr="00B8442C">
        <w:rPr>
          <w:rFonts w:ascii="Times New Roman" w:hAnsi="Times New Roman" w:cs="Times New Roman"/>
          <w:color w:val="FF0000"/>
          <w:sz w:val="24"/>
          <w:szCs w:val="24"/>
        </w:rPr>
        <w:t xml:space="preserve">- 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Porridge, </w:t>
      </w:r>
      <w:r w:rsidR="006C6C94">
        <w:rPr>
          <w:rFonts w:ascii="Times New Roman" w:hAnsi="Times New Roman" w:cs="Times New Roman"/>
          <w:color w:val="7030A0"/>
          <w:sz w:val="24"/>
          <w:szCs w:val="24"/>
        </w:rPr>
        <w:t>t</w:t>
      </w:r>
      <w:r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oast </w:t>
      </w:r>
      <w:r w:rsidRPr="00A55FD8">
        <w:rPr>
          <w:rFonts w:ascii="Times New Roman" w:hAnsi="Times New Roman" w:cs="Times New Roman"/>
          <w:color w:val="auto"/>
          <w:sz w:val="24"/>
          <w:szCs w:val="24"/>
        </w:rPr>
        <w:t xml:space="preserve">and a selection of </w:t>
      </w:r>
      <w:r w:rsidR="00997377">
        <w:rPr>
          <w:rFonts w:ascii="Times New Roman" w:hAnsi="Times New Roman" w:cs="Times New Roman"/>
          <w:color w:val="7030A0"/>
          <w:sz w:val="24"/>
          <w:szCs w:val="24"/>
        </w:rPr>
        <w:t>c</w:t>
      </w:r>
      <w:r w:rsidR="008D6100" w:rsidRPr="00B8442C">
        <w:rPr>
          <w:rFonts w:ascii="Times New Roman" w:hAnsi="Times New Roman" w:cs="Times New Roman"/>
          <w:color w:val="7030A0"/>
          <w:sz w:val="24"/>
          <w:szCs w:val="24"/>
        </w:rPr>
        <w:t>ereals</w:t>
      </w:r>
      <w:r w:rsidR="00CE72C2" w:rsidRPr="00B8442C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97377" w:rsidRPr="00A55FD8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CE72C2" w:rsidRPr="00A55F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77D37" w:rsidRPr="00A55FD8">
        <w:rPr>
          <w:rFonts w:ascii="Times New Roman" w:hAnsi="Times New Roman" w:cs="Times New Roman"/>
          <w:color w:val="auto"/>
          <w:sz w:val="24"/>
          <w:szCs w:val="24"/>
        </w:rPr>
        <w:t>f</w:t>
      </w:r>
      <w:r w:rsidR="00CE72C2" w:rsidRPr="00A55FD8">
        <w:rPr>
          <w:rFonts w:ascii="Times New Roman" w:hAnsi="Times New Roman" w:cs="Times New Roman"/>
          <w:color w:val="auto"/>
          <w:sz w:val="24"/>
          <w:szCs w:val="24"/>
        </w:rPr>
        <w:t>ruit</w:t>
      </w:r>
    </w:p>
    <w:p w14:paraId="397479C4" w14:textId="1B4386C4" w:rsidR="007F1B66" w:rsidRPr="00B8442C" w:rsidRDefault="007F1B66" w:rsidP="00822421">
      <w:pPr>
        <w:spacing w:after="120"/>
        <w:rPr>
          <w:rFonts w:ascii="Times New Roman" w:hAnsi="Times New Roman" w:cs="Times New Roman"/>
          <w:color w:val="FF0000"/>
          <w:sz w:val="24"/>
          <w:szCs w:val="24"/>
        </w:rPr>
      </w:pPr>
      <w:r w:rsidRPr="00D15D27">
        <w:rPr>
          <w:rFonts w:ascii="Times New Roman" w:hAnsi="Times New Roman" w:cs="Times New Roman"/>
          <w:color w:val="auto"/>
          <w:sz w:val="24"/>
          <w:szCs w:val="24"/>
        </w:rPr>
        <w:t>Snack</w:t>
      </w:r>
      <w:r w:rsidRPr="00B8442C">
        <w:rPr>
          <w:rFonts w:ascii="Times New Roman" w:hAnsi="Times New Roman" w:cs="Times New Roman"/>
          <w:color w:val="FF0000"/>
          <w:sz w:val="24"/>
          <w:szCs w:val="24"/>
        </w:rPr>
        <w:t xml:space="preserve"> -</w:t>
      </w:r>
      <w:r w:rsidR="00F5136B" w:rsidRPr="00F5136B">
        <w:rPr>
          <w:rFonts w:ascii="Times New Roman" w:hAnsi="Times New Roman" w:cs="Times New Roman"/>
          <w:color w:val="auto"/>
          <w:sz w:val="24"/>
          <w:szCs w:val="24"/>
        </w:rPr>
        <w:t>Bean and</w:t>
      </w:r>
      <w:r w:rsidR="00F5136B" w:rsidRPr="00F5136B">
        <w:rPr>
          <w:rFonts w:ascii="Times New Roman" w:hAnsi="Times New Roman" w:cs="Times New Roman"/>
          <w:color w:val="FF0000"/>
          <w:sz w:val="24"/>
          <w:szCs w:val="24"/>
        </w:rPr>
        <w:t xml:space="preserve"> cheese </w:t>
      </w:r>
      <w:r w:rsidR="00F5136B" w:rsidRPr="00F5136B">
        <w:rPr>
          <w:rFonts w:ascii="Times New Roman" w:hAnsi="Times New Roman" w:cs="Times New Roman"/>
          <w:color w:val="auto"/>
          <w:sz w:val="24"/>
          <w:szCs w:val="24"/>
        </w:rPr>
        <w:t>on</w:t>
      </w:r>
      <w:r w:rsidR="00F5136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5136B" w:rsidRPr="00F5136B">
        <w:rPr>
          <w:rFonts w:ascii="Times New Roman" w:hAnsi="Times New Roman" w:cs="Times New Roman"/>
          <w:color w:val="7030A0"/>
          <w:sz w:val="24"/>
          <w:szCs w:val="24"/>
        </w:rPr>
        <w:t>toast</w:t>
      </w:r>
      <w:r w:rsidR="001036E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036E5" w:rsidRPr="0053777A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1036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</w:t>
      </w:r>
      <w:r w:rsidR="00A0360E" w:rsidRPr="00A036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apple or </w:t>
      </w:r>
      <w:r w:rsidR="008572E7">
        <w:rPr>
          <w:rFonts w:ascii="Times New Roman" w:hAnsi="Times New Roman" w:cs="Times New Roman"/>
          <w:color w:val="000000" w:themeColor="text1"/>
          <w:sz w:val="24"/>
          <w:szCs w:val="24"/>
        </w:rPr>
        <w:t>pear</w:t>
      </w:r>
    </w:p>
    <w:p w14:paraId="322C6603" w14:textId="77914DB2" w:rsidR="00F16D2C" w:rsidRPr="00822421" w:rsidRDefault="00F16D2C" w:rsidP="00822421">
      <w:pPr>
        <w:rPr>
          <w:color w:val="00B050"/>
          <w:sz w:val="24"/>
          <w:szCs w:val="24"/>
        </w:rPr>
      </w:pPr>
      <w:r w:rsidRPr="00B8442C">
        <w:rPr>
          <w:sz w:val="24"/>
          <w:szCs w:val="24"/>
        </w:rPr>
        <w:lastRenderedPageBreak/>
        <w:t>ALLERGENS ARE HIGHLIGHTED</w:t>
      </w:r>
      <w:r w:rsidRPr="00B8442C">
        <w:rPr>
          <w:color w:val="FF0000"/>
          <w:sz w:val="24"/>
          <w:szCs w:val="24"/>
        </w:rPr>
        <w:t>, MILK</w:t>
      </w:r>
      <w:r w:rsidRPr="00B8442C">
        <w:rPr>
          <w:color w:val="7030A0"/>
          <w:sz w:val="24"/>
          <w:szCs w:val="24"/>
        </w:rPr>
        <w:t>, CEREALS INCLUDING GLUTEN</w:t>
      </w:r>
      <w:r w:rsidRPr="00B8442C">
        <w:rPr>
          <w:color w:val="0070C0"/>
          <w:sz w:val="24"/>
          <w:szCs w:val="24"/>
        </w:rPr>
        <w:t>, FISH</w:t>
      </w:r>
      <w:r w:rsidRPr="00B8442C">
        <w:rPr>
          <w:sz w:val="24"/>
          <w:szCs w:val="24"/>
        </w:rPr>
        <w:t>.</w:t>
      </w:r>
      <w:r w:rsidR="00D15D27">
        <w:rPr>
          <w:sz w:val="24"/>
          <w:szCs w:val="24"/>
        </w:rPr>
        <w:t xml:space="preserve"> </w:t>
      </w:r>
      <w:r w:rsidR="00D15D27" w:rsidRPr="008F119B">
        <w:rPr>
          <w:color w:val="FFFF00"/>
          <w:sz w:val="24"/>
          <w:szCs w:val="24"/>
        </w:rPr>
        <w:t>SOYA</w:t>
      </w:r>
      <w:r w:rsidR="00D15D27" w:rsidRPr="00B8442C">
        <w:rPr>
          <w:sz w:val="24"/>
          <w:szCs w:val="24"/>
        </w:rPr>
        <w:t>,</w:t>
      </w:r>
      <w:r w:rsidR="00D15D27">
        <w:rPr>
          <w:sz w:val="24"/>
          <w:szCs w:val="24"/>
        </w:rPr>
        <w:t xml:space="preserve"> </w:t>
      </w:r>
      <w:r w:rsidR="004B2EB4" w:rsidRPr="00B8442C">
        <w:rPr>
          <w:color w:val="00B050"/>
          <w:sz w:val="24"/>
          <w:szCs w:val="24"/>
        </w:rPr>
        <w:t>CELERY</w:t>
      </w:r>
      <w:r w:rsidR="004B2EB4" w:rsidRPr="004B2EB4">
        <w:rPr>
          <w:color w:val="B96F0E" w:themeColor="text2" w:themeShade="80"/>
          <w:sz w:val="24"/>
          <w:szCs w:val="24"/>
        </w:rPr>
        <w:t>, EGG</w:t>
      </w:r>
    </w:p>
    <w:sectPr w:rsidR="00F16D2C" w:rsidRPr="00822421" w:rsidSect="00822421">
      <w:pgSz w:w="11906" w:h="16838" w:code="9"/>
      <w:pgMar w:top="1440" w:right="1077" w:bottom="1440" w:left="3686" w:header="720" w:footer="720" w:gutter="0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C18F79" w14:textId="77777777" w:rsidR="007F1B66" w:rsidRDefault="007F1B66" w:rsidP="002B0AFB">
      <w:pPr>
        <w:spacing w:after="0" w:line="240" w:lineRule="auto"/>
      </w:pPr>
      <w:r>
        <w:separator/>
      </w:r>
    </w:p>
  </w:endnote>
  <w:endnote w:type="continuationSeparator" w:id="0">
    <w:p w14:paraId="7CB368D6" w14:textId="77777777" w:rsidR="007F1B66" w:rsidRDefault="007F1B66" w:rsidP="002B0AFB">
      <w:pPr>
        <w:spacing w:after="0" w:line="240" w:lineRule="auto"/>
      </w:pPr>
      <w:r>
        <w:continuationSeparator/>
      </w:r>
    </w:p>
  </w:endnote>
  <w:endnote w:type="continuationNotice" w:id="1">
    <w:p w14:paraId="1F423018" w14:textId="77777777" w:rsidR="00343BFA" w:rsidRDefault="00343B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68E68" w14:textId="77777777" w:rsidR="007F1B66" w:rsidRDefault="007F1B66" w:rsidP="002B0AFB">
      <w:pPr>
        <w:spacing w:after="0" w:line="240" w:lineRule="auto"/>
      </w:pPr>
      <w:r>
        <w:separator/>
      </w:r>
    </w:p>
  </w:footnote>
  <w:footnote w:type="continuationSeparator" w:id="0">
    <w:p w14:paraId="02F77339" w14:textId="77777777" w:rsidR="007F1B66" w:rsidRDefault="007F1B66" w:rsidP="002B0AFB">
      <w:pPr>
        <w:spacing w:after="0" w:line="240" w:lineRule="auto"/>
      </w:pPr>
      <w:r>
        <w:continuationSeparator/>
      </w:r>
    </w:p>
  </w:footnote>
  <w:footnote w:type="continuationNotice" w:id="1">
    <w:p w14:paraId="672D5068" w14:textId="77777777" w:rsidR="00343BFA" w:rsidRDefault="00343BF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66"/>
    <w:rsid w:val="000170DA"/>
    <w:rsid w:val="000222C0"/>
    <w:rsid w:val="00025C7C"/>
    <w:rsid w:val="00046F1F"/>
    <w:rsid w:val="00050221"/>
    <w:rsid w:val="00096DF5"/>
    <w:rsid w:val="000C145B"/>
    <w:rsid w:val="000C1FD0"/>
    <w:rsid w:val="000F33BF"/>
    <w:rsid w:val="001004FE"/>
    <w:rsid w:val="001036E5"/>
    <w:rsid w:val="00111621"/>
    <w:rsid w:val="00117C6E"/>
    <w:rsid w:val="001206D0"/>
    <w:rsid w:val="001518FA"/>
    <w:rsid w:val="001A4E54"/>
    <w:rsid w:val="001B2EF9"/>
    <w:rsid w:val="001E6866"/>
    <w:rsid w:val="001E7B86"/>
    <w:rsid w:val="001F70F7"/>
    <w:rsid w:val="0023412A"/>
    <w:rsid w:val="00247434"/>
    <w:rsid w:val="00251458"/>
    <w:rsid w:val="00274C51"/>
    <w:rsid w:val="00275A80"/>
    <w:rsid w:val="00285146"/>
    <w:rsid w:val="002A6CBE"/>
    <w:rsid w:val="002B0AFB"/>
    <w:rsid w:val="002B3BB1"/>
    <w:rsid w:val="002D5D14"/>
    <w:rsid w:val="002D770C"/>
    <w:rsid w:val="002F014D"/>
    <w:rsid w:val="002F4085"/>
    <w:rsid w:val="002F5B4C"/>
    <w:rsid w:val="00306F6E"/>
    <w:rsid w:val="00316072"/>
    <w:rsid w:val="00323FFB"/>
    <w:rsid w:val="00343BFA"/>
    <w:rsid w:val="003639DF"/>
    <w:rsid w:val="00367378"/>
    <w:rsid w:val="00375D01"/>
    <w:rsid w:val="00375F1E"/>
    <w:rsid w:val="003929D4"/>
    <w:rsid w:val="003B2606"/>
    <w:rsid w:val="003E3395"/>
    <w:rsid w:val="003F2F47"/>
    <w:rsid w:val="003F7825"/>
    <w:rsid w:val="00425DDE"/>
    <w:rsid w:val="00437F13"/>
    <w:rsid w:val="00473A89"/>
    <w:rsid w:val="00473D4A"/>
    <w:rsid w:val="00482F27"/>
    <w:rsid w:val="004868BF"/>
    <w:rsid w:val="004A3DB4"/>
    <w:rsid w:val="004B2EB4"/>
    <w:rsid w:val="004B4D92"/>
    <w:rsid w:val="004D2D71"/>
    <w:rsid w:val="004E192C"/>
    <w:rsid w:val="00502272"/>
    <w:rsid w:val="00513CA1"/>
    <w:rsid w:val="0053777A"/>
    <w:rsid w:val="0054071B"/>
    <w:rsid w:val="0055064B"/>
    <w:rsid w:val="00562120"/>
    <w:rsid w:val="0057004E"/>
    <w:rsid w:val="005A4550"/>
    <w:rsid w:val="005D7FF5"/>
    <w:rsid w:val="005F553B"/>
    <w:rsid w:val="00614EED"/>
    <w:rsid w:val="006328DD"/>
    <w:rsid w:val="00640BCC"/>
    <w:rsid w:val="006565BD"/>
    <w:rsid w:val="00660D4B"/>
    <w:rsid w:val="00664B70"/>
    <w:rsid w:val="00670839"/>
    <w:rsid w:val="00677D37"/>
    <w:rsid w:val="0068691F"/>
    <w:rsid w:val="00694A31"/>
    <w:rsid w:val="006A2931"/>
    <w:rsid w:val="006A4190"/>
    <w:rsid w:val="006B0D5D"/>
    <w:rsid w:val="006C6C94"/>
    <w:rsid w:val="00700C24"/>
    <w:rsid w:val="007132F8"/>
    <w:rsid w:val="00720ACC"/>
    <w:rsid w:val="00741132"/>
    <w:rsid w:val="00741FAA"/>
    <w:rsid w:val="007538BA"/>
    <w:rsid w:val="00763359"/>
    <w:rsid w:val="007814C4"/>
    <w:rsid w:val="007A4578"/>
    <w:rsid w:val="007A5C5A"/>
    <w:rsid w:val="007B4EAD"/>
    <w:rsid w:val="007B6489"/>
    <w:rsid w:val="007C2F33"/>
    <w:rsid w:val="007D1A2E"/>
    <w:rsid w:val="007F19F5"/>
    <w:rsid w:val="007F1B66"/>
    <w:rsid w:val="0082129F"/>
    <w:rsid w:val="00822421"/>
    <w:rsid w:val="008570C9"/>
    <w:rsid w:val="008572E7"/>
    <w:rsid w:val="008801F7"/>
    <w:rsid w:val="008A089C"/>
    <w:rsid w:val="008B3005"/>
    <w:rsid w:val="008C256C"/>
    <w:rsid w:val="008D080A"/>
    <w:rsid w:val="008D1017"/>
    <w:rsid w:val="008D6100"/>
    <w:rsid w:val="008E2076"/>
    <w:rsid w:val="008F119B"/>
    <w:rsid w:val="008F3964"/>
    <w:rsid w:val="00935EA0"/>
    <w:rsid w:val="0094287F"/>
    <w:rsid w:val="00997377"/>
    <w:rsid w:val="009A28F8"/>
    <w:rsid w:val="009B4D2C"/>
    <w:rsid w:val="009D0FE2"/>
    <w:rsid w:val="009D1E12"/>
    <w:rsid w:val="009D4169"/>
    <w:rsid w:val="009D4B56"/>
    <w:rsid w:val="00A00D90"/>
    <w:rsid w:val="00A0360E"/>
    <w:rsid w:val="00A507F7"/>
    <w:rsid w:val="00A55FD8"/>
    <w:rsid w:val="00A5744E"/>
    <w:rsid w:val="00A82633"/>
    <w:rsid w:val="00A874C1"/>
    <w:rsid w:val="00A911E6"/>
    <w:rsid w:val="00AC25B1"/>
    <w:rsid w:val="00AC3D36"/>
    <w:rsid w:val="00AC46EE"/>
    <w:rsid w:val="00AC46F1"/>
    <w:rsid w:val="00AC6E80"/>
    <w:rsid w:val="00AD026D"/>
    <w:rsid w:val="00AD33B0"/>
    <w:rsid w:val="00AD6B0C"/>
    <w:rsid w:val="00B4053C"/>
    <w:rsid w:val="00B40C4F"/>
    <w:rsid w:val="00B41B40"/>
    <w:rsid w:val="00B427F2"/>
    <w:rsid w:val="00B458E2"/>
    <w:rsid w:val="00B76677"/>
    <w:rsid w:val="00B77679"/>
    <w:rsid w:val="00B81D1E"/>
    <w:rsid w:val="00B8442C"/>
    <w:rsid w:val="00BB585B"/>
    <w:rsid w:val="00BC7765"/>
    <w:rsid w:val="00BD4EAA"/>
    <w:rsid w:val="00C033C5"/>
    <w:rsid w:val="00C15F66"/>
    <w:rsid w:val="00C34343"/>
    <w:rsid w:val="00C401C0"/>
    <w:rsid w:val="00C864A8"/>
    <w:rsid w:val="00CA64CB"/>
    <w:rsid w:val="00CB73F7"/>
    <w:rsid w:val="00CB7493"/>
    <w:rsid w:val="00CC2784"/>
    <w:rsid w:val="00CE0740"/>
    <w:rsid w:val="00CE72C2"/>
    <w:rsid w:val="00CE79FD"/>
    <w:rsid w:val="00D026EB"/>
    <w:rsid w:val="00D15B45"/>
    <w:rsid w:val="00D15D27"/>
    <w:rsid w:val="00D17031"/>
    <w:rsid w:val="00D202B7"/>
    <w:rsid w:val="00D2135C"/>
    <w:rsid w:val="00D31C36"/>
    <w:rsid w:val="00D359D6"/>
    <w:rsid w:val="00D770E0"/>
    <w:rsid w:val="00D8608C"/>
    <w:rsid w:val="00DB5DB5"/>
    <w:rsid w:val="00DE22E8"/>
    <w:rsid w:val="00E061FA"/>
    <w:rsid w:val="00E14F6F"/>
    <w:rsid w:val="00E304C4"/>
    <w:rsid w:val="00E41EDB"/>
    <w:rsid w:val="00E44795"/>
    <w:rsid w:val="00E73B8A"/>
    <w:rsid w:val="00E74134"/>
    <w:rsid w:val="00E757F1"/>
    <w:rsid w:val="00E867BD"/>
    <w:rsid w:val="00E977CA"/>
    <w:rsid w:val="00EB7976"/>
    <w:rsid w:val="00EB7C8B"/>
    <w:rsid w:val="00EE3976"/>
    <w:rsid w:val="00EE719E"/>
    <w:rsid w:val="00F01284"/>
    <w:rsid w:val="00F01E09"/>
    <w:rsid w:val="00F16D2C"/>
    <w:rsid w:val="00F24993"/>
    <w:rsid w:val="00F5136B"/>
    <w:rsid w:val="00F729DD"/>
    <w:rsid w:val="00F95714"/>
    <w:rsid w:val="00FB1475"/>
    <w:rsid w:val="00FB7156"/>
    <w:rsid w:val="00FE1440"/>
    <w:rsid w:val="00FE6376"/>
    <w:rsid w:val="00FF6FCC"/>
    <w:rsid w:val="5318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E13C8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</w:latentStyles>
  <w:style w:type="paragraph" w:default="1" w:styleId="Normal">
    <w:name w:val="Normal"/>
    <w:qFormat/>
    <w:rsid w:val="001A4E54"/>
    <w:rPr>
      <w:color w:val="42210B" w:themeColor="background2"/>
      <w:sz w:val="36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4E54"/>
    <w:pPr>
      <w:keepNext/>
      <w:keepLines/>
      <w:spacing w:before="40" w:after="0"/>
      <w:outlineLvl w:val="0"/>
    </w:pPr>
    <w:rPr>
      <w:rFonts w:asciiTheme="majorHAnsi" w:eastAsiaTheme="majorEastAsia" w:hAnsiTheme="majorHAnsi" w:cstheme="majorBidi"/>
      <w:b/>
      <w:caps/>
      <w:color w:val="004942" w:themeColor="accent1"/>
      <w:sz w:val="4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1A4E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aps/>
      <w:color w:val="004942" w:themeColor="accent1"/>
      <w:sz w:val="4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8D10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46EE"/>
    <w:pPr>
      <w:spacing w:after="0"/>
    </w:pPr>
    <w:rPr>
      <w:color w:val="F7CE98" w:themeColor="text2"/>
      <w:sz w:val="50"/>
    </w:rPr>
  </w:style>
  <w:style w:type="character" w:customStyle="1" w:styleId="TitleChar">
    <w:name w:val="Title Char"/>
    <w:basedOn w:val="DefaultParagraphFont"/>
    <w:link w:val="Title"/>
    <w:uiPriority w:val="10"/>
    <w:rsid w:val="00AC46EE"/>
    <w:rPr>
      <w:color w:val="F7CE98" w:themeColor="text2"/>
      <w:sz w:val="50"/>
    </w:rPr>
  </w:style>
  <w:style w:type="table" w:styleId="TableGrid">
    <w:name w:val="Table Grid"/>
    <w:basedOn w:val="TableNormal"/>
    <w:uiPriority w:val="39"/>
    <w:rsid w:val="00A8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7FF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band1Vert">
      <w:tblPr/>
      <w:tcPr>
        <w:shd w:val="clear" w:color="auto" w:fill="50FFED" w:themeFill="accent1" w:themeFillTint="66"/>
      </w:tcPr>
    </w:tblStylePr>
    <w:tblStylePr w:type="band1Horz">
      <w:tblPr/>
      <w:tcPr>
        <w:shd w:val="clear" w:color="auto" w:fill="50FFED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42210B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42210B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46EE"/>
    <w:pPr>
      <w:spacing w:after="1320"/>
    </w:pPr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C46EE"/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A4E54"/>
    <w:rPr>
      <w:rFonts w:asciiTheme="majorHAnsi" w:eastAsiaTheme="majorEastAsia" w:hAnsiTheme="majorHAnsi" w:cstheme="majorBidi"/>
      <w:b/>
      <w:caps/>
      <w:color w:val="004942" w:themeColor="accent1"/>
      <w:sz w:val="46"/>
      <w:szCs w:val="32"/>
      <w:lang w:val="en-US"/>
    </w:rPr>
  </w:style>
  <w:style w:type="paragraph" w:styleId="NoSpacing">
    <w:name w:val="No Spacing"/>
    <w:uiPriority w:val="1"/>
    <w:semiHidden/>
    <w:qFormat/>
    <w:rsid w:val="00FE1440"/>
    <w:pPr>
      <w:spacing w:after="0" w:line="240" w:lineRule="auto"/>
      <w:jc w:val="center"/>
    </w:pPr>
    <w:rPr>
      <w:rFonts w:asciiTheme="majorHAnsi" w:hAnsiTheme="majorHAnsi"/>
      <w:color w:val="42210B" w:themeColor="background2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E54"/>
    <w:rPr>
      <w:rFonts w:asciiTheme="majorHAnsi" w:eastAsiaTheme="majorEastAsia" w:hAnsiTheme="majorHAnsi" w:cstheme="majorBidi"/>
      <w:b/>
      <w:caps/>
      <w:color w:val="004942" w:themeColor="accent1"/>
      <w:sz w:val="4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B4C"/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styleId="Strong">
    <w:name w:val="Strong"/>
    <w:basedOn w:val="DefaultParagraphFont"/>
    <w:uiPriority w:val="22"/>
    <w:semiHidden/>
    <w:qFormat/>
    <w:rsid w:val="003929D4"/>
    <w:rPr>
      <w:rFonts w:asciiTheme="minorHAnsi" w:hAnsiTheme="minorHAnsi"/>
      <w:b/>
      <w:bCs/>
      <w:color w:val="000000" w:themeColor="text1"/>
      <w:sz w:val="36"/>
    </w:rPr>
  </w:style>
  <w:style w:type="paragraph" w:styleId="Header">
    <w:name w:val="header"/>
    <w:basedOn w:val="Normal"/>
    <w:link w:val="HeaderCha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5B4C"/>
    <w:rPr>
      <w:color w:val="42210B" w:themeColor="background2"/>
      <w:sz w:val="36"/>
    </w:rPr>
  </w:style>
  <w:style w:type="paragraph" w:styleId="Footer">
    <w:name w:val="footer"/>
    <w:basedOn w:val="Normal"/>
    <w:link w:val="FooterCha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5B4C"/>
    <w:rPr>
      <w:color w:val="42210B" w:themeColor="background2"/>
      <w:sz w:val="36"/>
    </w:rPr>
  </w:style>
  <w:style w:type="paragraph" w:customStyle="1" w:styleId="Line">
    <w:name w:val="Line"/>
    <w:basedOn w:val="Normal"/>
    <w:qFormat/>
    <w:rsid w:val="002F5B4C"/>
    <w:pPr>
      <w:spacing w:after="24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e.thompson\AppData\Roaming\Microsoft\Templates\Autumn%20leaves%20Thanksgiving%20menu.dotx" TargetMode="External"/></Relationships>
</file>

<file path=word/theme/theme1.xml><?xml version="1.0" encoding="utf-8"?>
<a:theme xmlns:a="http://schemas.openxmlformats.org/drawingml/2006/main" name="Тема Office">
  <a:themeElements>
    <a:clrScheme name="Custom 39">
      <a:dk1>
        <a:sysClr val="windowText" lastClr="000000"/>
      </a:dk1>
      <a:lt1>
        <a:sysClr val="window" lastClr="FFFFFF"/>
      </a:lt1>
      <a:dk2>
        <a:srgbClr val="F7CE98"/>
      </a:dk2>
      <a:lt2>
        <a:srgbClr val="42210B"/>
      </a:lt2>
      <a:accent1>
        <a:srgbClr val="004942"/>
      </a:accent1>
      <a:accent2>
        <a:srgbClr val="003932"/>
      </a:accent2>
      <a:accent3>
        <a:srgbClr val="721121"/>
      </a:accent3>
      <a:accent4>
        <a:srgbClr val="A5402D"/>
      </a:accent4>
      <a:accent5>
        <a:srgbClr val="7D98A1"/>
      </a:accent5>
      <a:accent6>
        <a:srgbClr val="A6D49F"/>
      </a:accent6>
      <a:hlink>
        <a:srgbClr val="F7CE98"/>
      </a:hlink>
      <a:folHlink>
        <a:srgbClr val="F7CE98"/>
      </a:folHlink>
    </a:clrScheme>
    <a:fontScheme name="Custom 32">
      <a:majorFont>
        <a:latin typeface="Book Antiqua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tx2">
            <a:alpha val="80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8" ma:contentTypeDescription="Create a new document." ma:contentTypeScope="" ma:versionID="555009d1b8d1836520256ba62f0b7e89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a67968dd1d3337660c214dd7b038a2e6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08a41fe7-6840-4a75-9da1-c34572225696" xsi:nil="true"/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4E4E1-3434-4A7B-B99F-0AE593378F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48FAB4-EB57-4DEC-A171-D1B4FF14DB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E135D0-A643-43FF-B186-B29B61566567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b39dbe35-e0ad-44ff-ac7d-c0a4dc0b1e78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8a41fe7-6840-4a75-9da1-c34572225696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FB256D3-ED78-4AB5-8A71-D2731E8F7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Autumn leaves Thanksgiving menu</Template>
  <TotalTime>0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2024-10-02T10:41:00Z</dcterms:created>
  <dcterms:modified xsi:type="dcterms:W3CDTF">2024-10-02T10:41:00Z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  <property fmtid="{D5CDD505-2E9C-101B-9397-08002B2CF9AE}" pid="3" name="MediaServiceImageTags">
    <vt:lpwstr/>
  </property>
</Properties>
</file>